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831973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831973" w:rsidRPr="001A306B" w:rsidRDefault="00831973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0E3D11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831973" w:rsidRPr="001A306B" w:rsidRDefault="00831973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831973" w:rsidRPr="00235B8C" w:rsidRDefault="00831973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831973" w:rsidRDefault="00831973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831973" w:rsidRDefault="00831973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831973" w:rsidRDefault="00831973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831973" w:rsidRDefault="00831973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831973" w:rsidRPr="00091D09" w:rsidRDefault="00831973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831973" w:rsidRPr="00B40DF0" w:rsidRDefault="00831973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831973" w:rsidRDefault="00831973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831973" w:rsidRPr="000E040E" w:rsidRDefault="00831973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831973" w:rsidRPr="00D757F0" w:rsidRDefault="00831973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831973" w:rsidRPr="00D87603" w:rsidRDefault="00831973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87603">
        <w:rPr>
          <w:rFonts w:ascii="Times New Roman" w:hAnsi="Times New Roman"/>
          <w:b w:val="0"/>
        </w:rPr>
        <w:t>ОСОБІ №18</w:t>
      </w: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№18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№18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831973" w:rsidRDefault="00831973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№18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№18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831973" w:rsidRPr="00D757F0" w:rsidRDefault="00831973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831973" w:rsidRPr="001D73AC" w:rsidRDefault="00831973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831973" w:rsidRPr="001D73AC" w:rsidRDefault="00831973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831973" w:rsidRPr="001D73AC" w:rsidRDefault="00831973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831973" w:rsidRDefault="00831973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31973" w:rsidRPr="001D73AC" w:rsidRDefault="00831973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831973" w:rsidRPr="001D73AC" w:rsidRDefault="00831973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831973" w:rsidRPr="001D73AC" w:rsidRDefault="00831973" w:rsidP="00EC041B">
      <w:pPr>
        <w:pStyle w:val="Title"/>
        <w:ind w:right="6115"/>
        <w:jc w:val="both"/>
      </w:pPr>
    </w:p>
    <w:sectPr w:rsidR="00831973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0E3D11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7CF"/>
    <w:rsid w:val="001D73AC"/>
    <w:rsid w:val="001E2144"/>
    <w:rsid w:val="001E4D4F"/>
    <w:rsid w:val="002118BC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AF2"/>
    <w:rsid w:val="002E0C0B"/>
    <w:rsid w:val="002F0F91"/>
    <w:rsid w:val="002F2C1B"/>
    <w:rsid w:val="00305006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75D5D"/>
    <w:rsid w:val="00491032"/>
    <w:rsid w:val="004B364B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602686"/>
    <w:rsid w:val="00606CEF"/>
    <w:rsid w:val="0061241A"/>
    <w:rsid w:val="00612A96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D60EE"/>
    <w:rsid w:val="007009E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1973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798C"/>
    <w:rsid w:val="00C4581E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87603"/>
    <w:rsid w:val="00D9026A"/>
    <w:rsid w:val="00DC2B8A"/>
    <w:rsid w:val="00DE1E47"/>
    <w:rsid w:val="00DF40AA"/>
    <w:rsid w:val="00DF5206"/>
    <w:rsid w:val="00E07618"/>
    <w:rsid w:val="00E11601"/>
    <w:rsid w:val="00E23332"/>
    <w:rsid w:val="00E445A7"/>
    <w:rsid w:val="00E67FE3"/>
    <w:rsid w:val="00E72899"/>
    <w:rsid w:val="00E77A30"/>
    <w:rsid w:val="00EA7F92"/>
    <w:rsid w:val="00EB276A"/>
    <w:rsid w:val="00EB3F0D"/>
    <w:rsid w:val="00EC041B"/>
    <w:rsid w:val="00ED0B11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0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390</TotalTime>
  <Pages>2</Pages>
  <Words>1744</Words>
  <Characters>995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38</cp:revision>
  <cp:lastPrinted>2019-07-09T11:42:00Z</cp:lastPrinted>
  <dcterms:created xsi:type="dcterms:W3CDTF">2019-04-12T07:15:00Z</dcterms:created>
  <dcterms:modified xsi:type="dcterms:W3CDTF">2019-09-17T12:36:00Z</dcterms:modified>
</cp:coreProperties>
</file>